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190800" w14:textId="77777777" w:rsidR="00387291" w:rsidRPr="00814FE6" w:rsidRDefault="00387291" w:rsidP="00387291">
      <w:pPr>
        <w:pStyle w:val="Heading1"/>
      </w:pPr>
      <w:bookmarkStart w:id="0" w:name="_Toc99392877"/>
      <w:r w:rsidRPr="00814FE6">
        <w:t>Lukas 23:1-25</w:t>
      </w:r>
      <w:bookmarkEnd w:id="0"/>
      <w:r>
        <w:t xml:space="preserve"> – </w:t>
      </w:r>
      <w:r w:rsidRPr="00814FE6">
        <w:t>Jesus</w:t>
      </w:r>
      <w:r>
        <w:t xml:space="preserve">, </w:t>
      </w:r>
      <w:r w:rsidRPr="00814FE6">
        <w:t xml:space="preserve">die onskuldige </w:t>
      </w:r>
      <w:r>
        <w:t>Christus, dra</w:t>
      </w:r>
      <w:r w:rsidRPr="00814FE6">
        <w:t xml:space="preserve"> die skuld van die wêreld aan die kruis</w:t>
      </w:r>
    </w:p>
    <w:p w14:paraId="1CBF59AC" w14:textId="0945A450" w:rsidR="00387291" w:rsidRPr="00814FE6" w:rsidRDefault="00387291" w:rsidP="00387291">
      <w:pPr>
        <w:pBdr>
          <w:top w:val="single" w:sz="4" w:space="1" w:color="auto"/>
          <w:left w:val="single" w:sz="4" w:space="4" w:color="auto"/>
          <w:bottom w:val="single" w:sz="4" w:space="1" w:color="auto"/>
          <w:right w:val="single" w:sz="4" w:space="4" w:color="auto"/>
        </w:pBdr>
      </w:pPr>
      <w:r w:rsidRPr="00814FE6">
        <w:rPr>
          <w:vertAlign w:val="superscript"/>
        </w:rPr>
        <w:t>1</w:t>
      </w:r>
      <w:r w:rsidRPr="00814FE6">
        <w:t>Toe het die hele menigte opgestaan en Hom na Pilatus gelei. </w:t>
      </w:r>
      <w:r w:rsidRPr="00814FE6">
        <w:rPr>
          <w:vertAlign w:val="superscript"/>
        </w:rPr>
        <w:t>2</w:t>
      </w:r>
      <w:r w:rsidRPr="00814FE6">
        <w:t xml:space="preserve">Hulle het Hom begin aankla en gesê: “Ons het vasgestel dat hierdie man ons volk op 'n dwaalweg lei, en hulle daarvan weerhou om belasting aan die keiser te betaal, terwyl hy van homself gesê het hy is die Gesalfde – 'n koning.” </w:t>
      </w:r>
      <w:r w:rsidRPr="00814FE6">
        <w:rPr>
          <w:vertAlign w:val="superscript"/>
        </w:rPr>
        <w:t>3</w:t>
      </w:r>
      <w:r w:rsidRPr="00814FE6">
        <w:t>Pilatus vra toe vir Hom: “Is u die koning van die Jode?” En Hy antwoord: “U sê dit.” </w:t>
      </w:r>
      <w:r w:rsidRPr="00814FE6">
        <w:rPr>
          <w:vertAlign w:val="superscript"/>
        </w:rPr>
        <w:t>4</w:t>
      </w:r>
      <w:r w:rsidRPr="00814FE6">
        <w:t>Daarop sê Pilatus aan die leierpriesters en die skare: “Ek vind geen skuld in hierdie mens nie.” </w:t>
      </w:r>
      <w:r w:rsidRPr="00814FE6">
        <w:rPr>
          <w:vertAlign w:val="superscript"/>
        </w:rPr>
        <w:t>5</w:t>
      </w:r>
      <w:r w:rsidRPr="00814FE6">
        <w:t xml:space="preserve">Maar hulle het aangedring: “Hy sweep die volk dwarsdeur die hele Judea op met sy lering, vandat hy in Galilea begin het tot hier.” </w:t>
      </w:r>
      <w:r w:rsidRPr="00814FE6">
        <w:rPr>
          <w:vertAlign w:val="superscript"/>
        </w:rPr>
        <w:t>6</w:t>
      </w:r>
      <w:r w:rsidRPr="00814FE6">
        <w:t>Toe Pilatus dit hoor, vra hy of die man 'n Galileër is; </w:t>
      </w:r>
      <w:r w:rsidRPr="00814FE6">
        <w:rPr>
          <w:vertAlign w:val="superscript"/>
        </w:rPr>
        <w:t>7</w:t>
      </w:r>
      <w:r w:rsidRPr="00814FE6">
        <w:t>en toe hy besef dat Hy afkomstig is uit die magsgebied van Herodes, het hy Hom na Herodes gestuur, wat self juis in daardie tyd in Jerusalem was. </w:t>
      </w:r>
      <w:r w:rsidRPr="00814FE6">
        <w:rPr>
          <w:vertAlign w:val="superscript"/>
        </w:rPr>
        <w:t>8</w:t>
      </w:r>
      <w:r w:rsidRPr="00814FE6">
        <w:t>Toe Herodes Jesus sien, was hy baie bly, want hy wou Hom al 'n geruime tyd te siene kry, omdat hy van Hom gehoor het en gehoop het om een of ander teken te sien wat deur Hom gedoen word. </w:t>
      </w:r>
      <w:r w:rsidRPr="00814FE6">
        <w:rPr>
          <w:vertAlign w:val="superscript"/>
        </w:rPr>
        <w:t>9</w:t>
      </w:r>
      <w:r w:rsidRPr="00814FE6">
        <w:t>Hy het Hom uitvoerig ondervra, maar Jesus het hom glad nie geantwoord nie. </w:t>
      </w:r>
      <w:r w:rsidRPr="00814FE6">
        <w:rPr>
          <w:vertAlign w:val="superscript"/>
        </w:rPr>
        <w:t>10</w:t>
      </w:r>
      <w:r w:rsidRPr="00814FE6">
        <w:t>Die leierpriesters en die skrifkenners het daar gestaan en Hom hewig beskuldig. </w:t>
      </w:r>
      <w:r w:rsidRPr="00814FE6">
        <w:rPr>
          <w:vertAlign w:val="superscript"/>
        </w:rPr>
        <w:t>11</w:t>
      </w:r>
      <w:r w:rsidRPr="00814FE6">
        <w:t>Herodes, en ook sy soldate, het Hom met minagting behandel en Hom bespot. Hulle het vir Hom 'n deftige kleed aangetrek en Hom na Pilatus teruggestuur. </w:t>
      </w:r>
      <w:r w:rsidRPr="00814FE6">
        <w:rPr>
          <w:vertAlign w:val="superscript"/>
        </w:rPr>
        <w:t>12</w:t>
      </w:r>
      <w:r w:rsidRPr="00814FE6">
        <w:t xml:space="preserve">Juis op dié dag het Herodes en Pilatus, wat vroeër vyandiggesind teenoor mekaar was, vriende geword. </w:t>
      </w:r>
      <w:r w:rsidRPr="00814FE6">
        <w:rPr>
          <w:vertAlign w:val="superscript"/>
        </w:rPr>
        <w:t>13</w:t>
      </w:r>
      <w:r w:rsidRPr="00814FE6">
        <w:t>Pilatus het die leierpriesters, die volksleiers en die volk bymekaargeroep </w:t>
      </w:r>
      <w:r w:rsidRPr="00814FE6">
        <w:rPr>
          <w:vertAlign w:val="superscript"/>
        </w:rPr>
        <w:t>14</w:t>
      </w:r>
      <w:r w:rsidRPr="00814FE6">
        <w:t>en vir hulle gesê: “Julle het hierdie man voor my gebring as iemand wat die volk op 'n dwaalweg lei. En kyk, ek het hom in julle teenwoordigheid verhoor, en kon hierdie man nie skuldig bevind op enige van die aanklagte wat julle teen hom inbring nie. </w:t>
      </w:r>
      <w:r w:rsidRPr="00814FE6">
        <w:rPr>
          <w:vertAlign w:val="superscript"/>
        </w:rPr>
        <w:t>15</w:t>
      </w:r>
      <w:r w:rsidRPr="00814FE6">
        <w:t>En Herodes kon ook nie, want hy het hom na ons teruggestuur. Hy het inderdaad niks gedoen wat die dood verdien nie. </w:t>
      </w:r>
      <w:r w:rsidRPr="00814FE6">
        <w:rPr>
          <w:vertAlign w:val="superscript"/>
        </w:rPr>
        <w:t>16</w:t>
      </w:r>
      <w:r w:rsidRPr="00814FE6">
        <w:t>Ek gaan hom dus laat gesel en dan vrylaat.” </w:t>
      </w:r>
      <w:r w:rsidRPr="00814FE6">
        <w:rPr>
          <w:vertAlign w:val="superscript"/>
        </w:rPr>
        <w:t>18</w:t>
      </w:r>
      <w:r w:rsidRPr="00814FE6">
        <w:t>Maar hulle het almal saam geskreeu: “Weg met hom! Laat Barabbas vir ons vry!” </w:t>
      </w:r>
      <w:r w:rsidRPr="00814FE6">
        <w:rPr>
          <w:vertAlign w:val="superscript"/>
        </w:rPr>
        <w:t>19</w:t>
      </w:r>
      <w:r w:rsidRPr="00814FE6">
        <w:t>Hy is in die tronk gegooi as gevolg van 'n oproer in die stad, en vir moord. </w:t>
      </w:r>
      <w:r w:rsidRPr="00814FE6">
        <w:rPr>
          <w:vertAlign w:val="superscript"/>
        </w:rPr>
        <w:t>20</w:t>
      </w:r>
      <w:r w:rsidRPr="00814FE6">
        <w:t>Pilatus het hulle weer aangespreek, omdat hy Jesus wou vrylaat. </w:t>
      </w:r>
      <w:r w:rsidRPr="00814FE6">
        <w:rPr>
          <w:vertAlign w:val="superscript"/>
        </w:rPr>
        <w:t>21</w:t>
      </w:r>
      <w:r w:rsidRPr="00814FE6">
        <w:t>Maar hulle het aanhou skreeu: “Kruisig, kruisig hom!” </w:t>
      </w:r>
      <w:r w:rsidRPr="00814FE6">
        <w:rPr>
          <w:vertAlign w:val="superscript"/>
        </w:rPr>
        <w:t>22</w:t>
      </w:r>
      <w:r w:rsidRPr="00814FE6">
        <w:t>Vir 'n derde maal het hy vir hulle gesê: “Watter kwaad het hy dan gedoen? Ek het niks gevind waarvoor hy die dood verdien nie. Ek gaan hom dus laat gesel en dan vrylaat.” </w:t>
      </w:r>
      <w:r w:rsidRPr="00814FE6">
        <w:rPr>
          <w:vertAlign w:val="superscript"/>
        </w:rPr>
        <w:t>23</w:t>
      </w:r>
      <w:r w:rsidRPr="00814FE6">
        <w:t>Maar hulle het luidkeels aangehou om te eis dat Hy gekruisig word, en hulle geskreeu het die oorhand gekry. </w:t>
      </w:r>
      <w:r w:rsidRPr="00814FE6">
        <w:rPr>
          <w:vertAlign w:val="superscript"/>
        </w:rPr>
        <w:t>24</w:t>
      </w:r>
      <w:r w:rsidRPr="00814FE6">
        <w:t>Pilatus het daarom besluit om aan hulle eis te voldoen. </w:t>
      </w:r>
      <w:r w:rsidRPr="00814FE6">
        <w:rPr>
          <w:vertAlign w:val="superscript"/>
        </w:rPr>
        <w:t>25</w:t>
      </w:r>
      <w:r w:rsidRPr="00814FE6">
        <w:t>Hy het die man laat gaan wat vir oproer en moord in die tronk gegooi is, die een vir wie se vrylating hulle gevra het. Maar Jesus het hy aan hulle wil oorgelewer.</w:t>
      </w:r>
    </w:p>
    <w:p w14:paraId="73DFDD1E" w14:textId="77777777" w:rsidR="00387291" w:rsidRPr="00814FE6" w:rsidRDefault="00387291" w:rsidP="00387291">
      <w:pPr>
        <w:pStyle w:val="Heading2"/>
      </w:pPr>
      <w:r w:rsidRPr="00814FE6">
        <w:t>Jesus word voor Pilatus beskuldig dat Hy Christus, ‘n koning, is die Vrydagoggend</w:t>
      </w:r>
    </w:p>
    <w:p w14:paraId="6E32CC98" w14:textId="77777777" w:rsidR="00387291" w:rsidRPr="00814FE6" w:rsidRDefault="00387291" w:rsidP="00387291">
      <w:r w:rsidRPr="00814FE6">
        <w:rPr>
          <w:b/>
          <w:bCs/>
        </w:rPr>
        <w:t>23:1</w:t>
      </w:r>
      <w:r w:rsidRPr="00814FE6">
        <w:t xml:space="preserve"> Die môre vroeg word Jesus na Pilatus gestuur, nadat die volle Joodse Raad Hom uitgelewer het. Pilatus was goewerneur van Judea 26-36 nC. Hy is deur Philo, die Joodse geskiedkundige, beskryf as ‘n skelm, wrede dief wat bekend was daarvoor dat hy gevangenes tot die dood veroordeel het sonder ‘n verhoor.</w:t>
      </w:r>
    </w:p>
    <w:p w14:paraId="2DDFD76F" w14:textId="77777777" w:rsidR="00387291" w:rsidRPr="00814FE6" w:rsidRDefault="00387291" w:rsidP="00387291">
      <w:r w:rsidRPr="00814FE6">
        <w:rPr>
          <w:b/>
          <w:bCs/>
        </w:rPr>
        <w:lastRenderedPageBreak/>
        <w:t>23:2</w:t>
      </w:r>
      <w:r w:rsidRPr="00814FE6">
        <w:t xml:space="preserve"> Die Jode het Jesus voor Pilatus beskuldig dat Hy die Jode mislei het. Hulle noem drie gronde daarvoor. Jesus sou hulle eerstens verhinder het om belasting aan die keiser te betaal, iets wat nêrens in die verhoor na vore gekom het nie, maar wat ons weet vroeër aan Jesus in ‘n strikvraag gestel is (Luk 20:22). Jesus het egter geensins gesê dat belasting ontduik mag word nie. So die beskuldiging is vals en Pilatus ignoreer hierdie klag. Jesus sou tweedens beweer het dat Hy die Christus, die Messias is. Iets wat uiteraard waar was, maar op geen manier ‘n grond vir skuldigbevinding kon wees nie. Pilatus ignoreer dit dus ook. En derdens dat Hy ‘n koning is, iets waaroor Pilatus Hom dan verder invra. </w:t>
      </w:r>
    </w:p>
    <w:p w14:paraId="7F588CAB" w14:textId="77777777" w:rsidR="00387291" w:rsidRPr="00814FE6" w:rsidRDefault="00387291" w:rsidP="00387291">
      <w:r w:rsidRPr="00814FE6">
        <w:rPr>
          <w:b/>
          <w:bCs/>
        </w:rPr>
        <w:t>23:3</w:t>
      </w:r>
      <w:r w:rsidRPr="00814FE6">
        <w:t xml:space="preserve"> Pilatus se vraag oor sy koningskap – let op koning van die Jode – word gekwalifiseerd positief – U sê dit – deur Jesus beantwoord.</w:t>
      </w:r>
    </w:p>
    <w:p w14:paraId="03198A0A" w14:textId="77777777" w:rsidR="00387291" w:rsidRPr="00814FE6" w:rsidRDefault="00387291" w:rsidP="00387291">
      <w:r w:rsidRPr="00814FE6">
        <w:rPr>
          <w:b/>
          <w:bCs/>
        </w:rPr>
        <w:t>23:4-5</w:t>
      </w:r>
      <w:r w:rsidRPr="00814FE6">
        <w:t xml:space="preserve"> Pilatus kon duidelik sien dat die beskuldigings geen water hou nie. Maar, hulle het by hom aangedring dat hy iets moet doen om ‘n vierde, net so ‘n sinlose, beskuldiging, dat Hy die volk opsweep met sy onderrig oor die hele Judea vandat Hy in Galilea begin het tot hier in Jerusalem.</w:t>
      </w:r>
    </w:p>
    <w:p w14:paraId="05D15650" w14:textId="77777777" w:rsidR="00387291" w:rsidRPr="00814FE6" w:rsidRDefault="00387291" w:rsidP="00387291">
      <w:pPr>
        <w:rPr>
          <w:b/>
          <w:bCs/>
        </w:rPr>
      </w:pPr>
      <w:r w:rsidRPr="00814FE6">
        <w:rPr>
          <w:b/>
          <w:bCs/>
        </w:rPr>
        <w:t>Boodskap en betekenis</w:t>
      </w:r>
    </w:p>
    <w:p w14:paraId="4AE8E2C7" w14:textId="77777777" w:rsidR="00387291" w:rsidRPr="00814FE6" w:rsidRDefault="00387291" w:rsidP="00387291">
      <w:r w:rsidRPr="00814FE6">
        <w:t>Die doel van valse beskuldigings is om met die leuens die beskuldigdes en die besluitnemers te mislei. Deur ‘n aantal onsinnige redes op te stapel waarom iemand skuldig is, het die effek dat daar ‘n wolk van wantroue rondom die karakter van die aangeklaagde geskep word, sodat al kan die klagtes weerlê word, die suggestie van skuld steeds aan die aangeklaagde kleef.</w:t>
      </w:r>
    </w:p>
    <w:p w14:paraId="2C0CE4AE" w14:textId="4FBD3819" w:rsidR="00387291" w:rsidRPr="00814FE6" w:rsidRDefault="00387291" w:rsidP="00387291">
      <w:r w:rsidRPr="00814FE6">
        <w:t>Dit is waarom Jesus nie op die valse stellings reageer nie, want dit dien geen doel nie. Net dié dinge wat met sy missie te make het – dat Hy die Christus is, dat Hy die Koning van die Jode is, al is dit op ‘n ander manier as wat Pilatus noodwendig sal verstaan – dié antwoord Hy. Let ook op hoe kort en saaklik Hy dit antwoord. Goeie raad in situasies van aanvegting om te volg.</w:t>
      </w:r>
    </w:p>
    <w:p w14:paraId="05AD9FB6" w14:textId="77777777" w:rsidR="00387291" w:rsidRPr="00814FE6" w:rsidRDefault="00387291" w:rsidP="00387291">
      <w:pPr>
        <w:pStyle w:val="Heading2"/>
      </w:pPr>
      <w:r w:rsidRPr="00814FE6">
        <w:t>Herodes ondervra Jesus, maar Jesus antwoord hom niks nie</w:t>
      </w:r>
    </w:p>
    <w:p w14:paraId="70D4BAF1" w14:textId="77777777" w:rsidR="00387291" w:rsidRPr="00814FE6" w:rsidRDefault="00387291" w:rsidP="00387291">
      <w:r w:rsidRPr="00814FE6">
        <w:rPr>
          <w:b/>
          <w:bCs/>
        </w:rPr>
        <w:t>23:6-7</w:t>
      </w:r>
      <w:r w:rsidRPr="00814FE6">
        <w:t xml:space="preserve"> Net Lukas vertel ons van die verhoor ook deur Herodes. Pilatus reageer op die opmerking van die Joodse leiers dat Jesus die volk van Galilea tot in Judea opgesweep het en vra of Jesus dan ‘n Galileër was. Toe hy uitvind dat sy vermoede reg is, het hy besluit om die verantwoordelikheid af te skuif op Herodes (Antipas), want Galilea was sy jurisdiksiegebied. Herodes was vir die Paasfees in Jerusalem.</w:t>
      </w:r>
    </w:p>
    <w:p w14:paraId="2C14A7BD" w14:textId="77777777" w:rsidR="00387291" w:rsidRPr="00814FE6" w:rsidRDefault="00387291" w:rsidP="00387291">
      <w:r w:rsidRPr="00814FE6">
        <w:rPr>
          <w:b/>
          <w:bCs/>
        </w:rPr>
        <w:t>23:8</w:t>
      </w:r>
      <w:r w:rsidRPr="00814FE6">
        <w:t xml:space="preserve"> Herodes het vroeër begeer om Jesus te sien, maar kon nie daarin slaag nie (Luk 9:7-9). Hy was dus baie bly dat dit nou uiteindelik gebeur het. Hy het gehoop om ‘n wonderwerk te sien deur Jesus.</w:t>
      </w:r>
    </w:p>
    <w:p w14:paraId="2F73BEA0" w14:textId="77777777" w:rsidR="00387291" w:rsidRPr="00814FE6" w:rsidRDefault="00387291" w:rsidP="00387291">
      <w:r w:rsidRPr="00814FE6">
        <w:rPr>
          <w:b/>
          <w:bCs/>
        </w:rPr>
        <w:t>23:9-10</w:t>
      </w:r>
      <w:r w:rsidRPr="00814FE6">
        <w:t xml:space="preserve"> Sy hoop het egter op niks uitgeloop nie, want Jesus het al sy vrae onbeantwoord gelaat. Jesus het Homself ook nie teen die leierpriesters en skrifkenners verdedig op hulle heftige beskuldigings nie (vgl Jes 53:7).</w:t>
      </w:r>
    </w:p>
    <w:p w14:paraId="0664C61D" w14:textId="77777777" w:rsidR="00387291" w:rsidRPr="00814FE6" w:rsidRDefault="00387291" w:rsidP="00387291">
      <w:r w:rsidRPr="00814FE6">
        <w:rPr>
          <w:b/>
          <w:bCs/>
        </w:rPr>
        <w:lastRenderedPageBreak/>
        <w:t>23:11</w:t>
      </w:r>
      <w:r w:rsidRPr="00814FE6">
        <w:t xml:space="preserve"> Herodes se teleurgestelde hoop sit om in ‘n veragtende haat. Hy en sy soldate het Jesus daarom met veragting behandel. Hulle het Hom bespot deur vir Hom blink klere – soos vir ‘n koning – aan te trek en terug te stuur na Pilatus toe, al het hulle geen skuld in Hom gevind nie (Luk 23:15).</w:t>
      </w:r>
    </w:p>
    <w:p w14:paraId="6310ECAC" w14:textId="77777777" w:rsidR="00387291" w:rsidRPr="00814FE6" w:rsidRDefault="00387291" w:rsidP="00387291">
      <w:r w:rsidRPr="00814FE6">
        <w:rPr>
          <w:b/>
          <w:bCs/>
        </w:rPr>
        <w:t>23:12</w:t>
      </w:r>
      <w:r w:rsidRPr="00814FE6">
        <w:t xml:space="preserve"> Herodes en Pilatus het daarom dié dag van vyande in vriende verander weens hulle gesamentlike geskiedenis met die veroordeling van Jesus en die feit dat Pilatus Herodes in sy vertroue geneem het. Dit het die vorige onmin uitgewis, hoewel ons nie weet wat die probleem tot op daardie stadium was nie.</w:t>
      </w:r>
    </w:p>
    <w:p w14:paraId="1B546DC9" w14:textId="77777777" w:rsidR="00387291" w:rsidRPr="00814FE6" w:rsidRDefault="00387291" w:rsidP="00387291">
      <w:pPr>
        <w:rPr>
          <w:b/>
          <w:bCs/>
        </w:rPr>
      </w:pPr>
      <w:r w:rsidRPr="00814FE6">
        <w:rPr>
          <w:b/>
          <w:bCs/>
        </w:rPr>
        <w:t>Boodskap en betekenis</w:t>
      </w:r>
    </w:p>
    <w:p w14:paraId="11046FB2" w14:textId="77777777" w:rsidR="00387291" w:rsidRPr="00814FE6" w:rsidRDefault="00387291" w:rsidP="00387291">
      <w:r w:rsidRPr="00814FE6">
        <w:t>Dit bly die ongemaklike waarheid van die evangelie. Daar is net soveel kanse om tot inkeer te kom. Genadetyd gaan uiteindelik verby, as ‘n mens dit nie aangryp nie.</w:t>
      </w:r>
    </w:p>
    <w:p w14:paraId="723DB190" w14:textId="77777777" w:rsidR="00387291" w:rsidRPr="00814FE6" w:rsidRDefault="00387291" w:rsidP="00387291">
      <w:r w:rsidRPr="00814FE6">
        <w:t xml:space="preserve">Herodes het sy kanse gehad om tot inkeer te kom. Johannes die Doper het ‘n groot impak op hom gehad, maar Herodes het hom op dwase manier vermoor. Jesus se verhale het hom geïnteresseer, maar hy het nie die moeite gedoen om vir homself die waarheid te gaan uitvind nie. Nou word Jesus na hom toe gestuur, maar hy verspeel ook dié kans om tot insig te kom. </w:t>
      </w:r>
    </w:p>
    <w:p w14:paraId="659D1882" w14:textId="291E0946" w:rsidR="00387291" w:rsidRPr="00814FE6" w:rsidRDefault="00387291" w:rsidP="00387291">
      <w:r w:rsidRPr="00814FE6">
        <w:t xml:space="preserve">Hier kom daar egter ‘n draaipunt. Hy raak ‘n geswore teenstander van die evangelie. Hierna vervolg hy die vroeë kerk (Hand 4:27). En sy opvolger, sy seun Herodes </w:t>
      </w:r>
      <w:proofErr w:type="spellStart"/>
      <w:r w:rsidRPr="00814FE6">
        <w:t>Agrippa</w:t>
      </w:r>
      <w:proofErr w:type="spellEnd"/>
      <w:r w:rsidRPr="00814FE6">
        <w:t xml:space="preserve"> I, volg hom daarin na. Hy laat selfs een van die dissipels, Jakobus, vermoor, en ‘n ander, Petrus, in die tronk gooi. Deur ‘n wonderwerk – ironies! – word Petrus bevry deur ‘n engel om wie lig gestraal het (blink klere?!) ... en net ‘n tydjie daarna sterf hierdie Herodes in sy koninklike kleed ‘n grusame dood deur wurms wat hom lewendig opgevreet het, omdat hy God nie met sy lewe geëer het nie (Hand 12:23).</w:t>
      </w:r>
    </w:p>
    <w:p w14:paraId="56C226EA" w14:textId="77777777" w:rsidR="00387291" w:rsidRPr="00814FE6" w:rsidRDefault="00387291" w:rsidP="00387291">
      <w:pPr>
        <w:pStyle w:val="Heading2"/>
      </w:pPr>
      <w:r w:rsidRPr="00814FE6">
        <w:t>Jesus word gevonnis tot ‘n kruisdood</w:t>
      </w:r>
    </w:p>
    <w:p w14:paraId="715BCA3A" w14:textId="77777777" w:rsidR="00387291" w:rsidRPr="00814FE6" w:rsidRDefault="00387291" w:rsidP="00387291">
      <w:r w:rsidRPr="00814FE6">
        <w:t>Pilatus se onderhandeling met die leiers slaag nie, en hy lewer Jesus oor om gekruisig te word</w:t>
      </w:r>
    </w:p>
    <w:p w14:paraId="696A1080" w14:textId="77777777" w:rsidR="00387291" w:rsidRPr="00814FE6" w:rsidRDefault="00387291" w:rsidP="00387291">
      <w:r w:rsidRPr="00814FE6">
        <w:rPr>
          <w:b/>
          <w:bCs/>
        </w:rPr>
        <w:t>23:13-15</w:t>
      </w:r>
      <w:r w:rsidRPr="00814FE6">
        <w:t xml:space="preserve"> Na die verhoor deur Herodes roep Pilatus die leiers sowel as die volk byeen om hulle mee te deel dat hy Hom onskuldig bevind. Hulle het Hom aangekla dat Hy die volk mislei, maar Pilatus se ondersoek het geen bewyse daarvan opgelewer nie. Selfs Herodes, wat hulle koning is, het niks gevind wat die dood verdien nie. Die beskuldiging dat Hy Homself as ‘n Koning voordoen, het dus heeltemal platgeval.</w:t>
      </w:r>
    </w:p>
    <w:p w14:paraId="2507DB0A" w14:textId="77777777" w:rsidR="00387291" w:rsidRPr="00814FE6" w:rsidRDefault="00387291" w:rsidP="00387291">
      <w:r w:rsidRPr="00814FE6">
        <w:rPr>
          <w:b/>
          <w:bCs/>
        </w:rPr>
        <w:t>23:16</w:t>
      </w:r>
      <w:r w:rsidRPr="00814FE6">
        <w:t xml:space="preserve"> Pilatus gaan Hom laat gesel en dan vrylaat. (Vers 17 kom nie in die beste manuskripte voor nie, en is moontlik bygevoeg, omdat dit in die ander Sinoptiese Evangelies voorkom (Mrk 15:6; Matt 27:15.) Lukas laat die detail van die geseling uit, hoewel al drie die ander Evangelies dit vermeld.</w:t>
      </w:r>
    </w:p>
    <w:p w14:paraId="396ACE9F" w14:textId="77777777" w:rsidR="00387291" w:rsidRPr="00814FE6" w:rsidRDefault="00387291" w:rsidP="00387291">
      <w:r w:rsidRPr="00814FE6">
        <w:rPr>
          <w:b/>
          <w:bCs/>
        </w:rPr>
        <w:t>23:18-19</w:t>
      </w:r>
      <w:r w:rsidRPr="00814FE6">
        <w:t xml:space="preserve"> Die hele skare Jode het almal saam geskreeu dat Pilatus Jesus moet straf en Barabbas, die opstandeling en moordenaar, moet vrylaat. Barabbas was dus ‘n ware vyand </w:t>
      </w:r>
      <w:r w:rsidRPr="00814FE6">
        <w:lastRenderedPageBreak/>
        <w:t>van Rome, nie Jesus nie. Maar, Jesus se leer het hulle só ontstel dat hulle dit in elk geval as ‘n opstand probeer beskryf het (Luk 23:2, 5).</w:t>
      </w:r>
    </w:p>
    <w:p w14:paraId="5185883F" w14:textId="77777777" w:rsidR="00387291" w:rsidRPr="00814FE6" w:rsidRDefault="00387291" w:rsidP="00387291">
      <w:r w:rsidRPr="00814FE6">
        <w:rPr>
          <w:b/>
          <w:bCs/>
        </w:rPr>
        <w:t>23:20-21</w:t>
      </w:r>
      <w:r w:rsidRPr="00814FE6">
        <w:t xml:space="preserve"> Pilatus het nog ‘n poging aangewend om Jesus vry te laat, hoewel Lukas nie die inhoud daarvan vir ons vertel nie, maar die skare het net geskreeu: “Kruisig, kruisig hom.”</w:t>
      </w:r>
    </w:p>
    <w:p w14:paraId="0AC8B49A" w14:textId="77777777" w:rsidR="00387291" w:rsidRPr="00814FE6" w:rsidRDefault="00387291" w:rsidP="00387291">
      <w:r w:rsidRPr="00814FE6">
        <w:rPr>
          <w:b/>
          <w:bCs/>
        </w:rPr>
        <w:t>23:22-23</w:t>
      </w:r>
      <w:r w:rsidRPr="00814FE6">
        <w:t xml:space="preserve"> Sy derde en laaste poging om Jesus vry te laat, was nie net om hulle op die dwaasheid van hulle ongegronde beskuldigings uit te wys nie, maar ook om sy onskuld aan hierdie bespotting van geregtigheid aan te toon. Jesus het volgens hom geen kwaad gedoen nie. Daar is geen gronde vir die doodstraf nie. Hy sal Jesus gesel – sodat hulle aggressie kan bedaar – en Hom vrylaat. Dit misluk egter ook.</w:t>
      </w:r>
    </w:p>
    <w:p w14:paraId="50C53802" w14:textId="77777777" w:rsidR="00387291" w:rsidRPr="00814FE6" w:rsidRDefault="00387291" w:rsidP="00387291">
      <w:r w:rsidRPr="00814FE6">
        <w:rPr>
          <w:b/>
          <w:bCs/>
        </w:rPr>
        <w:t>23:24-25</w:t>
      </w:r>
      <w:r w:rsidRPr="00814FE6">
        <w:t xml:space="preserve"> Einde ten laaste besluit Pilatus om aan hulle eis toe te gee, al het dit geen basis gehad nie. En Hy het Barabbas, die een wat weens opstand en moord in die tronk gegooi is, vrygelaat op hulle versoek, maar Jesus het hy oorgegee aan kruisings, net soos hulle versoek het.</w:t>
      </w:r>
    </w:p>
    <w:p w14:paraId="39028A2E" w14:textId="77777777" w:rsidR="00387291" w:rsidRPr="00814FE6" w:rsidRDefault="00387291" w:rsidP="00387291">
      <w:pPr>
        <w:rPr>
          <w:b/>
          <w:bCs/>
        </w:rPr>
      </w:pPr>
      <w:r w:rsidRPr="00814FE6">
        <w:rPr>
          <w:b/>
          <w:bCs/>
        </w:rPr>
        <w:t>Boodskap en betekenis</w:t>
      </w:r>
    </w:p>
    <w:p w14:paraId="317BDE4E" w14:textId="77777777" w:rsidR="00387291" w:rsidRPr="00814FE6" w:rsidRDefault="00387291" w:rsidP="00387291">
      <w:r w:rsidRPr="00814FE6">
        <w:t>Hierdie onskuldigbevinding deur Pilatus, en voor hom deur Herodes, is ‘n baie belangrike deel van die boodskap van Jesus. Jesus is inderdaad die onskuldige Lam van God wat die skuld van die wêreld dra aan die kruis. Dit is sy onskuld wat hierdie gewillige offer aan die kruis so waardevol maak in die oë van God. Soos deur een – Adam – die sonde almal in wêreld verslaaf het, só word die sonde deur Een – Jesus – uitgewis sodat elkeen wat in Hom glo vergifnis en die ewige lewe kan beërf.</w:t>
      </w:r>
    </w:p>
    <w:p w14:paraId="780C16C5" w14:textId="77777777" w:rsidR="00387291" w:rsidRPr="00814FE6" w:rsidRDefault="00387291" w:rsidP="00387291">
      <w:r w:rsidRPr="00814FE6">
        <w:t>Kom ons kry net weer die geheelprentjie van wat hierdie oggend vroeg gebeur het volgens Lukas:</w:t>
      </w:r>
    </w:p>
    <w:p w14:paraId="02D28BDD" w14:textId="77777777" w:rsidR="00387291" w:rsidRPr="00814FE6" w:rsidRDefault="00387291" w:rsidP="00387291">
      <w:pPr>
        <w:numPr>
          <w:ilvl w:val="0"/>
          <w:numId w:val="1"/>
        </w:numPr>
      </w:pPr>
      <w:r w:rsidRPr="00814FE6">
        <w:t xml:space="preserve">In die </w:t>
      </w:r>
      <w:r w:rsidRPr="00814FE6">
        <w:rPr>
          <w:b/>
        </w:rPr>
        <w:t>eerste verhoor</w:t>
      </w:r>
      <w:r w:rsidRPr="00814FE6">
        <w:t xml:space="preserve"> deur die </w:t>
      </w:r>
      <w:r w:rsidRPr="00814FE6">
        <w:rPr>
          <w:b/>
        </w:rPr>
        <w:t>Joodse Raad</w:t>
      </w:r>
      <w:r w:rsidRPr="00814FE6">
        <w:t xml:space="preserve"> self, vind hulle Hom skuldig aan iets wat hulleself nie glo nie, dat Hy sê dat Hy die Christus is (Luk 22:66-71). </w:t>
      </w:r>
    </w:p>
    <w:p w14:paraId="624C6058" w14:textId="77777777" w:rsidR="00387291" w:rsidRPr="00814FE6" w:rsidRDefault="00387291" w:rsidP="00387291">
      <w:pPr>
        <w:numPr>
          <w:ilvl w:val="0"/>
          <w:numId w:val="1"/>
        </w:numPr>
      </w:pPr>
      <w:r w:rsidRPr="00814FE6">
        <w:t xml:space="preserve">In die </w:t>
      </w:r>
      <w:r w:rsidRPr="00814FE6">
        <w:rPr>
          <w:b/>
        </w:rPr>
        <w:t>tweede verhoor</w:t>
      </w:r>
      <w:r w:rsidRPr="00814FE6">
        <w:t xml:space="preserve"> deur </w:t>
      </w:r>
      <w:r w:rsidRPr="00814FE6">
        <w:rPr>
          <w:b/>
        </w:rPr>
        <w:t>Pilatus</w:t>
      </w:r>
      <w:r w:rsidRPr="00814FE6">
        <w:t>, die Romeinse goewerneur, kla die Jode Hom aan dat Hy beweer dat Hy ook die Koning is – ook iets waarin hulle nie glo nie – en bevind Pilatus Hom onskuldig (Luk 23:1-5), maar tog word Hy ook na ’n derde verhoor gestuur, dié deur Herodes.</w:t>
      </w:r>
    </w:p>
    <w:p w14:paraId="2718FF9E" w14:textId="77777777" w:rsidR="00387291" w:rsidRPr="00814FE6" w:rsidRDefault="00387291" w:rsidP="00387291">
      <w:pPr>
        <w:numPr>
          <w:ilvl w:val="0"/>
          <w:numId w:val="1"/>
        </w:numPr>
      </w:pPr>
      <w:r w:rsidRPr="00814FE6">
        <w:t xml:space="preserve">In die </w:t>
      </w:r>
      <w:r w:rsidRPr="00814FE6">
        <w:rPr>
          <w:b/>
        </w:rPr>
        <w:t>derde verhoor</w:t>
      </w:r>
      <w:r w:rsidRPr="00814FE6">
        <w:t xml:space="preserve"> deur die Joodse koning </w:t>
      </w:r>
      <w:r w:rsidRPr="00814FE6">
        <w:rPr>
          <w:b/>
        </w:rPr>
        <w:t>Herodes</w:t>
      </w:r>
      <w:r w:rsidRPr="00814FE6">
        <w:t>, maar ook onderdaan van die Romeinse ryk, verander Herodes se blydskap in veragting, toe Jesus nie vir hom wonderwerke wil doen nie, en dryf Herodes met Jesus die spot en stuur Hom terug na Pilatus (Luk 23:6-12). Let op dat ook Herodes dié bewering dat Hy Koning is verwerp, en daarom eintlik nie ’n rede het om Hom sleg te behandel nie.</w:t>
      </w:r>
    </w:p>
    <w:p w14:paraId="05130D3E" w14:textId="77777777" w:rsidR="00387291" w:rsidRPr="00814FE6" w:rsidRDefault="00387291" w:rsidP="00387291">
      <w:pPr>
        <w:numPr>
          <w:ilvl w:val="0"/>
          <w:numId w:val="1"/>
        </w:numPr>
      </w:pPr>
      <w:r w:rsidRPr="00814FE6">
        <w:t xml:space="preserve">In die </w:t>
      </w:r>
      <w:r w:rsidRPr="00814FE6">
        <w:rPr>
          <w:b/>
        </w:rPr>
        <w:t>vierde verhoor</w:t>
      </w:r>
      <w:r w:rsidRPr="00814FE6">
        <w:t xml:space="preserve"> (in wese ’n voortsetting van die tweede verhoor) is </w:t>
      </w:r>
      <w:r w:rsidRPr="00814FE6">
        <w:rPr>
          <w:b/>
        </w:rPr>
        <w:t>Pilatus</w:t>
      </w:r>
      <w:r w:rsidRPr="00814FE6">
        <w:t xml:space="preserve"> eksplisiet in sy onskuldigbevinding (“geen grond vir die aanklag”) en tog swig hy onder die druk van die moordlustigheid van die Joodse leiers en gee Jesus in die </w:t>
      </w:r>
      <w:r w:rsidRPr="00814FE6">
        <w:lastRenderedPageBreak/>
        <w:t>teenwoordigheid van al die Jode, ook die skare wat so graag na Hom geluister het, oor om gekruisig te word (Luk 23:13-25).</w:t>
      </w:r>
    </w:p>
    <w:p w14:paraId="46EFC9E2" w14:textId="77777777" w:rsidR="00387291" w:rsidRPr="00814FE6" w:rsidRDefault="00387291" w:rsidP="00387291">
      <w:pPr>
        <w:rPr>
          <w:b/>
        </w:rPr>
      </w:pPr>
      <w:r w:rsidRPr="00814FE6">
        <w:t xml:space="preserve">Dat Jesus onskuldig gekruisig word, staan dus onbestrede, in die eerste plek deur die getuienis van Pilatus, maar ironies genoeg, ook in die tweede plek juis deur die optrede van die aanklaers, die Jode. </w:t>
      </w:r>
      <w:r w:rsidRPr="00814FE6">
        <w:rPr>
          <w:b/>
        </w:rPr>
        <w:t>Hy, die Onskuldige, sterf vir ons, die skuldiges.</w:t>
      </w:r>
    </w:p>
    <w:p w14:paraId="060B7EC6" w14:textId="77777777" w:rsidR="005B319D" w:rsidRPr="00FB1F4E" w:rsidRDefault="00387291" w:rsidP="00FB1F4E"/>
    <w:sectPr w:rsidR="005B319D" w:rsidRPr="00FB1F4E" w:rsidSect="00DD7E40">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E192E89"/>
    <w:multiLevelType w:val="hybridMultilevel"/>
    <w:tmpl w:val="EC5C171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attachedTemplate r:id="rId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7291"/>
    <w:rsid w:val="00365607"/>
    <w:rsid w:val="00387291"/>
    <w:rsid w:val="008253CB"/>
    <w:rsid w:val="009E155D"/>
    <w:rsid w:val="00A45BC9"/>
    <w:rsid w:val="00DD7E40"/>
    <w:rsid w:val="00F30B67"/>
    <w:rsid w:val="00FB1F4E"/>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876562"/>
  <w14:defaultImageDpi w14:val="32767"/>
  <w15:chartTrackingRefBased/>
  <w15:docId w15:val="{088E31EE-A68A-994D-8A9C-B39AF8BEFA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387291"/>
    <w:pPr>
      <w:spacing w:after="120" w:line="276" w:lineRule="auto"/>
    </w:pPr>
    <w:rPr>
      <w:lang w:val="af-ZA"/>
    </w:rPr>
  </w:style>
  <w:style w:type="paragraph" w:styleId="Heading1">
    <w:name w:val="heading 1"/>
    <w:basedOn w:val="Normal"/>
    <w:next w:val="Normal"/>
    <w:link w:val="Heading1Char"/>
    <w:uiPriority w:val="9"/>
    <w:qFormat/>
    <w:rsid w:val="009E155D"/>
    <w:pPr>
      <w:keepNext/>
      <w:keepLines/>
      <w:spacing w:before="12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9E155D"/>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9E155D"/>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E155D"/>
    <w:rPr>
      <w:rFonts w:asciiTheme="majorHAnsi" w:eastAsiaTheme="majorEastAsia" w:hAnsiTheme="majorHAnsi" w:cstheme="majorBidi"/>
      <w:color w:val="2F5496" w:themeColor="accent1" w:themeShade="BF"/>
      <w:sz w:val="32"/>
      <w:szCs w:val="32"/>
      <w:lang w:val="af-ZA"/>
    </w:rPr>
  </w:style>
  <w:style w:type="character" w:customStyle="1" w:styleId="Heading2Char">
    <w:name w:val="Heading 2 Char"/>
    <w:basedOn w:val="DefaultParagraphFont"/>
    <w:link w:val="Heading2"/>
    <w:uiPriority w:val="9"/>
    <w:rsid w:val="009E155D"/>
    <w:rPr>
      <w:rFonts w:asciiTheme="majorHAnsi" w:eastAsiaTheme="majorEastAsia" w:hAnsiTheme="majorHAnsi" w:cstheme="majorBidi"/>
      <w:color w:val="2F5496" w:themeColor="accent1" w:themeShade="BF"/>
      <w:sz w:val="26"/>
      <w:szCs w:val="26"/>
      <w:lang w:val="af-ZA"/>
    </w:rPr>
  </w:style>
  <w:style w:type="character" w:customStyle="1" w:styleId="Heading3Char">
    <w:name w:val="Heading 3 Char"/>
    <w:basedOn w:val="DefaultParagraphFont"/>
    <w:link w:val="Heading3"/>
    <w:uiPriority w:val="9"/>
    <w:rsid w:val="009E155D"/>
    <w:rPr>
      <w:rFonts w:asciiTheme="majorHAnsi" w:eastAsiaTheme="majorEastAsia" w:hAnsiTheme="majorHAnsi" w:cstheme="majorBidi"/>
      <w:color w:val="1F3763" w:themeColor="accent1" w:themeShade="7F"/>
      <w:lang w:val="af-ZA"/>
    </w:rPr>
  </w:style>
  <w:style w:type="paragraph" w:styleId="Title">
    <w:name w:val="Title"/>
    <w:basedOn w:val="Normal"/>
    <w:next w:val="Normal"/>
    <w:link w:val="TitleChar"/>
    <w:uiPriority w:val="10"/>
    <w:qFormat/>
    <w:rsid w:val="009E155D"/>
    <w:pPr>
      <w:spacing w:after="36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E155D"/>
    <w:rPr>
      <w:rFonts w:asciiTheme="majorHAnsi" w:eastAsiaTheme="majorEastAsia" w:hAnsiTheme="majorHAnsi" w:cstheme="majorBidi"/>
      <w:spacing w:val="-10"/>
      <w:kern w:val="28"/>
      <w:sz w:val="56"/>
      <w:szCs w:val="56"/>
      <w:lang w:val="af-ZA"/>
    </w:rPr>
  </w:style>
  <w:style w:type="paragraph" w:styleId="Subtitle">
    <w:name w:val="Subtitle"/>
    <w:basedOn w:val="Normal"/>
    <w:next w:val="Normal"/>
    <w:link w:val="SubtitleChar"/>
    <w:uiPriority w:val="11"/>
    <w:qFormat/>
    <w:rsid w:val="009E155D"/>
    <w:pPr>
      <w:numPr>
        <w:ilvl w:val="1"/>
      </w:numPr>
      <w:spacing w:after="160"/>
    </w:pPr>
    <w:rPr>
      <w:rFonts w:eastAsiaTheme="minorEastAsia"/>
      <w:color w:val="5A5A5A" w:themeColor="text1" w:themeTint="A5"/>
      <w:spacing w:val="15"/>
      <w:sz w:val="22"/>
      <w:szCs w:val="22"/>
    </w:rPr>
  </w:style>
  <w:style w:type="character" w:customStyle="1" w:styleId="SubtitleChar">
    <w:name w:val="Subtitle Char"/>
    <w:basedOn w:val="DefaultParagraphFont"/>
    <w:link w:val="Subtitle"/>
    <w:uiPriority w:val="11"/>
    <w:rsid w:val="009E155D"/>
    <w:rPr>
      <w:rFonts w:eastAsiaTheme="minorEastAsia"/>
      <w:color w:val="5A5A5A" w:themeColor="text1" w:themeTint="A5"/>
      <w:spacing w:val="15"/>
      <w:sz w:val="22"/>
      <w:szCs w:val="22"/>
      <w:lang w:val="af-Z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hrisvanwyk/Library/Group%20Containers/UBF8T346G9.Office/User%20Content.localized/Templates.localized/Normal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Normal1.dotx</Template>
  <TotalTime>0</TotalTime>
  <Pages>5</Pages>
  <Words>1755</Words>
  <Characters>10005</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van Wyk</dc:creator>
  <cp:keywords/>
  <dc:description/>
  <cp:lastModifiedBy>Chris van Wyk</cp:lastModifiedBy>
  <cp:revision>1</cp:revision>
  <dcterms:created xsi:type="dcterms:W3CDTF">2022-03-28T19:12:00Z</dcterms:created>
  <dcterms:modified xsi:type="dcterms:W3CDTF">2022-03-28T19:12:00Z</dcterms:modified>
</cp:coreProperties>
</file>